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3C32F" w14:textId="77777777" w:rsidR="006F0027" w:rsidRPr="00E71F8B" w:rsidRDefault="006F0027">
      <w:pPr>
        <w:rPr>
          <w:rFonts w:ascii="Arial Narrow" w:hAnsi="Arial Narrow"/>
        </w:rPr>
      </w:pPr>
    </w:p>
    <w:tbl>
      <w:tblPr>
        <w:tblStyle w:val="TableGrid"/>
        <w:tblpPr w:leftFromText="180" w:rightFromText="180" w:vertAnchor="text" w:tblpXSpec="center" w:tblpY="1"/>
        <w:tblW w:w="9360" w:type="dxa"/>
        <w:tblLayout w:type="fixed"/>
        <w:tblLook w:val="01E0" w:firstRow="1" w:lastRow="1" w:firstColumn="1" w:lastColumn="1" w:noHBand="0" w:noVBand="0"/>
      </w:tblPr>
      <w:tblGrid>
        <w:gridCol w:w="719"/>
        <w:gridCol w:w="116"/>
        <w:gridCol w:w="695"/>
        <w:gridCol w:w="314"/>
        <w:gridCol w:w="71"/>
        <w:gridCol w:w="1002"/>
        <w:gridCol w:w="1043"/>
        <w:gridCol w:w="92"/>
        <w:gridCol w:w="718"/>
        <w:gridCol w:w="810"/>
        <w:gridCol w:w="990"/>
        <w:gridCol w:w="295"/>
        <w:gridCol w:w="965"/>
        <w:gridCol w:w="1530"/>
      </w:tblGrid>
      <w:tr w:rsidR="00491A66" w:rsidRPr="00E71F8B" w14:paraId="1581A54C" w14:textId="77777777" w:rsidTr="00C74F0C">
        <w:trPr>
          <w:trHeight w:val="576"/>
        </w:trPr>
        <w:tc>
          <w:tcPr>
            <w:tcW w:w="9360" w:type="dxa"/>
            <w:gridSpan w:val="14"/>
          </w:tcPr>
          <w:p w14:paraId="3793AA4E" w14:textId="77777777" w:rsidR="006F0027" w:rsidRPr="00E71F8B" w:rsidRDefault="006F0027" w:rsidP="00B66E3F">
            <w:pPr>
              <w:pStyle w:val="Heading2"/>
              <w:rPr>
                <w:rFonts w:ascii="Arial Narrow" w:hAnsi="Arial Narrow"/>
              </w:rPr>
            </w:pPr>
            <w:r w:rsidRPr="00E71F8B">
              <w:rPr>
                <w:rFonts w:ascii="Arial Narrow" w:hAnsi="Arial Narrow"/>
                <w:noProof/>
              </w:rPr>
              <w:drawing>
                <wp:inline distT="0" distB="0" distL="0" distR="0" wp14:anchorId="439A4C63" wp14:editId="4C61A827">
                  <wp:extent cx="1600200" cy="14144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N 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8598" cy="1421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F95012" w14:textId="2D89C87A" w:rsidR="00491A66" w:rsidRPr="00E71F8B" w:rsidRDefault="006F2F97" w:rsidP="00B7171E">
            <w:pPr>
              <w:pStyle w:val="Heading1"/>
              <w:rPr>
                <w:rFonts w:ascii="Arial Black" w:hAnsi="Arial Black" w:cs="Arial"/>
                <w:b w:val="0"/>
                <w:spacing w:val="0"/>
              </w:rPr>
            </w:pPr>
            <w:r w:rsidRPr="00E71F8B">
              <w:rPr>
                <w:rFonts w:ascii="Arial Black" w:hAnsi="Arial Black" w:cs="Arial"/>
                <w:b w:val="0"/>
                <w:spacing w:val="0"/>
                <w:sz w:val="36"/>
                <w:szCs w:val="36"/>
              </w:rPr>
              <w:t>20</w:t>
            </w:r>
            <w:r w:rsidR="00BA1FE5">
              <w:rPr>
                <w:rFonts w:ascii="Arial Black" w:hAnsi="Arial Black" w:cs="Arial"/>
                <w:b w:val="0"/>
                <w:spacing w:val="0"/>
                <w:sz w:val="36"/>
                <w:szCs w:val="36"/>
              </w:rPr>
              <w:t>2</w:t>
            </w:r>
            <w:r w:rsidR="00C80190">
              <w:rPr>
                <w:rFonts w:ascii="Arial Black" w:hAnsi="Arial Black" w:cs="Arial"/>
                <w:b w:val="0"/>
                <w:spacing w:val="0"/>
                <w:sz w:val="36"/>
                <w:szCs w:val="36"/>
              </w:rPr>
              <w:t>6</w:t>
            </w:r>
            <w:r w:rsidRPr="00E71F8B">
              <w:rPr>
                <w:rFonts w:ascii="Arial Black" w:hAnsi="Arial Black" w:cs="Arial"/>
                <w:b w:val="0"/>
                <w:spacing w:val="0"/>
                <w:sz w:val="36"/>
                <w:szCs w:val="36"/>
              </w:rPr>
              <w:t xml:space="preserve"> mEMBERSHIP FORM</w:t>
            </w:r>
          </w:p>
        </w:tc>
      </w:tr>
      <w:tr w:rsidR="00C81188" w:rsidRPr="00E71F8B" w14:paraId="759A0359" w14:textId="77777777" w:rsidTr="00C74F0C">
        <w:trPr>
          <w:trHeight w:val="230"/>
        </w:trPr>
        <w:tc>
          <w:tcPr>
            <w:tcW w:w="9360" w:type="dxa"/>
            <w:gridSpan w:val="14"/>
          </w:tcPr>
          <w:p w14:paraId="29AF1786" w14:textId="77777777" w:rsidR="0039160A" w:rsidRPr="00DE7028" w:rsidRDefault="006F5ED3" w:rsidP="00DE7028">
            <w:pPr>
              <w:pStyle w:val="SectionHeading"/>
              <w:rPr>
                <w:rFonts w:ascii="Arial Narrow" w:hAnsi="Arial Narrow" w:cs="Arial"/>
                <w:b/>
                <w:caps w:val="0"/>
                <w:smallCaps/>
                <w:spacing w:val="0"/>
                <w:sz w:val="20"/>
                <w:szCs w:val="20"/>
              </w:rPr>
            </w:pPr>
            <w:r w:rsidRPr="00C80190">
              <w:rPr>
                <w:rFonts w:ascii="Arial Narrow" w:hAnsi="Arial Narrow" w:cs="Arial"/>
                <w:b/>
                <w:caps w:val="0"/>
                <w:smallCaps/>
                <w:spacing w:val="0"/>
                <w:sz w:val="20"/>
                <w:szCs w:val="20"/>
                <w:shd w:val="clear" w:color="auto" w:fill="FFFFFF" w:themeFill="background1"/>
              </w:rPr>
              <w:t>t</w:t>
            </w:r>
            <w:r w:rsidR="0039160A" w:rsidRPr="00C80190">
              <w:rPr>
                <w:rFonts w:ascii="Arial Narrow" w:hAnsi="Arial Narrow" w:cs="Arial"/>
                <w:b/>
                <w:caps w:val="0"/>
                <w:smallCaps/>
                <w:spacing w:val="0"/>
                <w:sz w:val="20"/>
                <w:szCs w:val="20"/>
                <w:shd w:val="clear" w:color="auto" w:fill="FFFFFF" w:themeFill="background1"/>
              </w:rPr>
              <w:t>hank</w:t>
            </w:r>
            <w:r w:rsidR="0039160A" w:rsidRPr="002813A8">
              <w:rPr>
                <w:rFonts w:ascii="Arial Narrow" w:hAnsi="Arial Narrow" w:cs="Arial"/>
                <w:b/>
                <w:caps w:val="0"/>
                <w:smallCaps/>
                <w:spacing w:val="0"/>
                <w:sz w:val="20"/>
                <w:szCs w:val="20"/>
              </w:rPr>
              <w:t xml:space="preserve"> you for </w:t>
            </w:r>
            <w:r w:rsidR="0078424D" w:rsidRPr="002813A8">
              <w:rPr>
                <w:rFonts w:ascii="Arial Narrow" w:hAnsi="Arial Narrow" w:cs="Arial"/>
                <w:b/>
                <w:caps w:val="0"/>
                <w:smallCaps/>
                <w:spacing w:val="0"/>
                <w:sz w:val="20"/>
                <w:szCs w:val="20"/>
              </w:rPr>
              <w:t>promoting excellence in pediatric spiritual care through your membership in PCN!</w:t>
            </w:r>
          </w:p>
          <w:p w14:paraId="3D262B06" w14:textId="77777777" w:rsidR="006F0027" w:rsidRPr="00DE7028" w:rsidRDefault="006F0027" w:rsidP="00DE7028">
            <w:pPr>
              <w:ind w:left="72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As a member of the Pediatric Chaplains </w:t>
            </w:r>
            <w:proofErr w:type="gramStart"/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Network</w:t>
            </w:r>
            <w:proofErr w:type="gramEnd"/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 you will:</w:t>
            </w:r>
          </w:p>
          <w:p w14:paraId="7C4D599F" w14:textId="77777777" w:rsidR="00DE7028" w:rsidRDefault="00E71F8B" w:rsidP="00DE7028">
            <w:pPr>
              <w:pStyle w:val="ListParagraph"/>
              <w:numPr>
                <w:ilvl w:val="0"/>
                <w:numId w:val="2"/>
              </w:numPr>
              <w:ind w:left="144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partner with others to support the PCN’s </w:t>
            </w:r>
            <w:proofErr w:type="gramStart"/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initiatives</w:t>
            </w:r>
            <w:proofErr w:type="gramEnd"/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: providing continuing education, promoting </w:t>
            </w:r>
          </w:p>
          <w:p w14:paraId="3E741DCD" w14:textId="77777777" w:rsidR="006F0027" w:rsidRPr="00DE7028" w:rsidRDefault="00E71F8B" w:rsidP="00DE7028">
            <w:pPr>
              <w:pStyle w:val="ListParagraph"/>
              <w:ind w:left="144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spiritual care research, and enhancing collaboration and mutual support among chaplains</w:t>
            </w:r>
            <w:r w:rsidR="006F0027"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;</w:t>
            </w:r>
          </w:p>
          <w:p w14:paraId="07A810D3" w14:textId="77777777" w:rsidR="006F0027" w:rsidRPr="00DE7028" w:rsidRDefault="006F0027" w:rsidP="00DE7028">
            <w:pPr>
              <w:pStyle w:val="ListParagraph"/>
              <w:numPr>
                <w:ilvl w:val="0"/>
                <w:numId w:val="2"/>
              </w:numPr>
              <w:ind w:left="144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gain access to the Members Only section of the PCN website;</w:t>
            </w:r>
          </w:p>
          <w:p w14:paraId="559A2FD7" w14:textId="4B0C3639" w:rsidR="006F0027" w:rsidRPr="00DE7028" w:rsidRDefault="006F0027" w:rsidP="00DE7028">
            <w:pPr>
              <w:pStyle w:val="ListParagraph"/>
              <w:numPr>
                <w:ilvl w:val="0"/>
                <w:numId w:val="2"/>
              </w:numPr>
              <w:ind w:left="144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receive a discounted registration fee for the annual PCN National Conference</w:t>
            </w:r>
            <w:r w:rsidR="00C80190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 and Fall Symposium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;</w:t>
            </w:r>
          </w:p>
          <w:p w14:paraId="172A25FF" w14:textId="77777777" w:rsidR="006F0027" w:rsidRPr="00DE7028" w:rsidRDefault="00E71F8B" w:rsidP="00DE7028">
            <w:pPr>
              <w:pStyle w:val="ListParagraph"/>
              <w:numPr>
                <w:ilvl w:val="0"/>
                <w:numId w:val="2"/>
              </w:numPr>
              <w:ind w:left="1440"/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have voting privileges</w:t>
            </w:r>
            <w:r w:rsidR="006F0027"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 at the annual PCN Business Meeting;</w:t>
            </w:r>
          </w:p>
          <w:p w14:paraId="470067C6" w14:textId="77777777" w:rsidR="006F2F97" w:rsidRPr="00816164" w:rsidRDefault="00FF7BE3" w:rsidP="00B66E3F">
            <w:pPr>
              <w:pStyle w:val="ListParagraph"/>
              <w:numPr>
                <w:ilvl w:val="0"/>
                <w:numId w:val="2"/>
              </w:numPr>
              <w:ind w:left="1440"/>
              <w:rPr>
                <w:rFonts w:ascii="Arial Narrow" w:hAnsi="Arial Narrow" w:cs="Arial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be </w:t>
            </w:r>
            <w:r w:rsidR="006F0027"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eligible for election to leadership positions in the organization.</w:t>
            </w:r>
          </w:p>
        </w:tc>
      </w:tr>
      <w:tr w:rsidR="00B66E3F" w:rsidRPr="00E71F8B" w14:paraId="469B497A" w14:textId="77777777" w:rsidTr="00C74F0C">
        <w:trPr>
          <w:trHeight w:val="230"/>
        </w:trPr>
        <w:tc>
          <w:tcPr>
            <w:tcW w:w="1844" w:type="dxa"/>
            <w:gridSpan w:val="4"/>
          </w:tcPr>
          <w:p w14:paraId="307F672B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Member Name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 xml:space="preserve">: </w:t>
            </w:r>
          </w:p>
        </w:tc>
        <w:tc>
          <w:tcPr>
            <w:tcW w:w="7516" w:type="dxa"/>
            <w:gridSpan w:val="10"/>
          </w:tcPr>
          <w:p w14:paraId="22A59D96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</w:tr>
      <w:tr w:rsidR="00B66E3F" w:rsidRPr="00E71F8B" w14:paraId="17307088" w14:textId="77777777" w:rsidTr="00C74F0C">
        <w:trPr>
          <w:trHeight w:val="230"/>
        </w:trPr>
        <w:tc>
          <w:tcPr>
            <w:tcW w:w="3960" w:type="dxa"/>
            <w:gridSpan w:val="7"/>
          </w:tcPr>
          <w:p w14:paraId="4E5E99D2" w14:textId="77777777" w:rsidR="00B66E3F" w:rsidRPr="00DE7028" w:rsidRDefault="00B66E3F" w:rsidP="00B66E3F">
            <w:pPr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Name &amp; City of Hospital/Institution:</w:t>
            </w:r>
          </w:p>
        </w:tc>
        <w:tc>
          <w:tcPr>
            <w:tcW w:w="5400" w:type="dxa"/>
            <w:gridSpan w:val="7"/>
          </w:tcPr>
          <w:p w14:paraId="1E3FF897" w14:textId="77777777" w:rsidR="00B66E3F" w:rsidRPr="00DE7028" w:rsidRDefault="00B66E3F" w:rsidP="00B66E3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6E3F" w:rsidRPr="00E71F8B" w14:paraId="1D824C9E" w14:textId="77777777" w:rsidTr="00C74F0C">
        <w:trPr>
          <w:trHeight w:val="230"/>
        </w:trPr>
        <w:tc>
          <w:tcPr>
            <w:tcW w:w="835" w:type="dxa"/>
            <w:gridSpan w:val="2"/>
          </w:tcPr>
          <w:p w14:paraId="3859C34F" w14:textId="77777777" w:rsidR="00B66E3F" w:rsidRPr="00DE7028" w:rsidRDefault="00B66E3F" w:rsidP="00B66E3F">
            <w:pPr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Title:</w:t>
            </w:r>
          </w:p>
        </w:tc>
        <w:tc>
          <w:tcPr>
            <w:tcW w:w="8525" w:type="dxa"/>
            <w:gridSpan w:val="12"/>
          </w:tcPr>
          <w:p w14:paraId="66A6867D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</w:tr>
      <w:tr w:rsidR="00B66E3F" w:rsidRPr="00E71F8B" w14:paraId="3845B532" w14:textId="77777777" w:rsidTr="00C74F0C">
        <w:trPr>
          <w:trHeight w:val="230"/>
        </w:trPr>
        <w:tc>
          <w:tcPr>
            <w:tcW w:w="2917" w:type="dxa"/>
            <w:gridSpan w:val="6"/>
          </w:tcPr>
          <w:p w14:paraId="2AC20FC2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Preferred mailing address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:</w:t>
            </w:r>
          </w:p>
        </w:tc>
        <w:tc>
          <w:tcPr>
            <w:tcW w:w="6443" w:type="dxa"/>
            <w:gridSpan w:val="8"/>
          </w:tcPr>
          <w:p w14:paraId="71E34E74" w14:textId="77777777" w:rsidR="00B66E3F" w:rsidRPr="00E71F8B" w:rsidRDefault="00B66E3F" w:rsidP="00B66E3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6E3F" w:rsidRPr="00E71F8B" w14:paraId="6A0DED16" w14:textId="77777777" w:rsidTr="00C74F0C">
        <w:trPr>
          <w:trHeight w:val="230"/>
        </w:trPr>
        <w:tc>
          <w:tcPr>
            <w:tcW w:w="719" w:type="dxa"/>
          </w:tcPr>
          <w:p w14:paraId="65451F25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City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:</w:t>
            </w:r>
          </w:p>
        </w:tc>
        <w:tc>
          <w:tcPr>
            <w:tcW w:w="4051" w:type="dxa"/>
            <w:gridSpan w:val="8"/>
          </w:tcPr>
          <w:p w14:paraId="27C8C26F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  <w:tc>
          <w:tcPr>
            <w:tcW w:w="810" w:type="dxa"/>
          </w:tcPr>
          <w:p w14:paraId="5BD7D6B1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State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:</w:t>
            </w:r>
          </w:p>
        </w:tc>
        <w:tc>
          <w:tcPr>
            <w:tcW w:w="990" w:type="dxa"/>
          </w:tcPr>
          <w:p w14:paraId="02543140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  <w:tc>
          <w:tcPr>
            <w:tcW w:w="1260" w:type="dxa"/>
            <w:gridSpan w:val="2"/>
          </w:tcPr>
          <w:p w14:paraId="72F21BC5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ZIP Code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:</w:t>
            </w:r>
          </w:p>
        </w:tc>
        <w:tc>
          <w:tcPr>
            <w:tcW w:w="1530" w:type="dxa"/>
          </w:tcPr>
          <w:p w14:paraId="4D204543" w14:textId="77777777" w:rsidR="00B66E3F" w:rsidRPr="00E71F8B" w:rsidRDefault="00B66E3F" w:rsidP="00B66E3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6E3F" w:rsidRPr="00E71F8B" w14:paraId="14757EB3" w14:textId="77777777" w:rsidTr="00C74F0C">
        <w:trPr>
          <w:trHeight w:val="230"/>
        </w:trPr>
        <w:tc>
          <w:tcPr>
            <w:tcW w:w="1530" w:type="dxa"/>
            <w:gridSpan w:val="3"/>
          </w:tcPr>
          <w:p w14:paraId="334D455A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Work Phone</w:t>
            </w:r>
            <w:r w:rsidRPr="00DE7028">
              <w:rPr>
                <w:rFonts w:ascii="Arial Narrow" w:hAnsi="Arial Narrow" w:cs="Arial"/>
                <w:spacing w:val="0"/>
                <w:sz w:val="20"/>
                <w:szCs w:val="20"/>
              </w:rPr>
              <w:t>:</w:t>
            </w:r>
          </w:p>
        </w:tc>
        <w:tc>
          <w:tcPr>
            <w:tcW w:w="2522" w:type="dxa"/>
            <w:gridSpan w:val="5"/>
          </w:tcPr>
          <w:p w14:paraId="366A57CD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  <w:tc>
          <w:tcPr>
            <w:tcW w:w="2813" w:type="dxa"/>
            <w:gridSpan w:val="4"/>
          </w:tcPr>
          <w:p w14:paraId="28B71F9A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 xml:space="preserve">Other Phone </w:t>
            </w:r>
            <w:r w:rsidRPr="00DE7028">
              <w:rPr>
                <w:rFonts w:ascii="Arial Narrow" w:hAnsi="Arial Narrow" w:cs="Arial"/>
                <w:i/>
                <w:spacing w:val="0"/>
                <w:sz w:val="20"/>
                <w:szCs w:val="20"/>
              </w:rPr>
              <w:t>(if preferred):</w:t>
            </w:r>
          </w:p>
        </w:tc>
        <w:tc>
          <w:tcPr>
            <w:tcW w:w="2495" w:type="dxa"/>
            <w:gridSpan w:val="2"/>
          </w:tcPr>
          <w:p w14:paraId="14441F67" w14:textId="77777777" w:rsidR="00B66E3F" w:rsidRPr="00DE7028" w:rsidRDefault="00B66E3F" w:rsidP="00B66E3F">
            <w:pPr>
              <w:rPr>
                <w:rFonts w:ascii="Arial Narrow" w:hAnsi="Arial Narrow" w:cs="Arial"/>
                <w:spacing w:val="0"/>
                <w:sz w:val="20"/>
                <w:szCs w:val="20"/>
              </w:rPr>
            </w:pPr>
          </w:p>
        </w:tc>
      </w:tr>
      <w:tr w:rsidR="00FF7BE3" w:rsidRPr="00E71F8B" w14:paraId="6F7DD430" w14:textId="77777777" w:rsidTr="00C74F0C">
        <w:trPr>
          <w:trHeight w:val="230"/>
        </w:trPr>
        <w:tc>
          <w:tcPr>
            <w:tcW w:w="1915" w:type="dxa"/>
            <w:gridSpan w:val="5"/>
          </w:tcPr>
          <w:p w14:paraId="7A8A490E" w14:textId="77777777" w:rsidR="00FF7BE3" w:rsidRPr="00DE7028" w:rsidRDefault="00FF7BE3" w:rsidP="00B66E3F">
            <w:pPr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spacing w:val="0"/>
                <w:sz w:val="20"/>
                <w:szCs w:val="20"/>
              </w:rPr>
              <w:t>Preferred email:</w:t>
            </w:r>
          </w:p>
        </w:tc>
        <w:tc>
          <w:tcPr>
            <w:tcW w:w="7445" w:type="dxa"/>
            <w:gridSpan w:val="9"/>
          </w:tcPr>
          <w:p w14:paraId="2621887C" w14:textId="77777777" w:rsidR="00FF7BE3" w:rsidRPr="00E71F8B" w:rsidRDefault="00FF7BE3" w:rsidP="00B66E3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39160A" w:rsidRPr="00E71F8B" w14:paraId="11DFB178" w14:textId="77777777" w:rsidTr="00C74F0C">
        <w:trPr>
          <w:trHeight w:val="230"/>
        </w:trPr>
        <w:tc>
          <w:tcPr>
            <w:tcW w:w="9360" w:type="dxa"/>
            <w:gridSpan w:val="14"/>
          </w:tcPr>
          <w:p w14:paraId="494218CB" w14:textId="77777777" w:rsidR="0039160A" w:rsidRPr="00E71F8B" w:rsidRDefault="0039160A" w:rsidP="00B66E3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07BDF832" w14:textId="77777777" w:rsidR="00E71F8B" w:rsidRPr="00DE7028" w:rsidRDefault="00E71F8B" w:rsidP="00E71F8B">
            <w:pPr>
              <w:jc w:val="center"/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The Pediatric Chaplains Network (PCN) is the premier professional organization for pediatric chaplains </w:t>
            </w:r>
          </w:p>
          <w:p w14:paraId="1DE73E7A" w14:textId="77777777" w:rsidR="00E71F8B" w:rsidRPr="00DE7028" w:rsidRDefault="00E71F8B" w:rsidP="00E71F8B">
            <w:pPr>
              <w:jc w:val="center"/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in North America. PCN is a volunteer-led 501(c)(3) organization dedicated to enhancing the spiritual </w:t>
            </w:r>
          </w:p>
          <w:p w14:paraId="4B549D85" w14:textId="77777777" w:rsidR="00E71F8B" w:rsidRPr="00DE7028" w:rsidRDefault="00E71F8B" w:rsidP="00E71F8B">
            <w:pPr>
              <w:jc w:val="center"/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care </w:t>
            </w:r>
            <w:proofErr w:type="gramStart"/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>of</w:t>
            </w:r>
            <w:proofErr w:type="gramEnd"/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 children and families in healthcare. Our mission is “advocating and inspiring innovative </w:t>
            </w:r>
          </w:p>
          <w:p w14:paraId="082BD0EF" w14:textId="77777777" w:rsidR="00E71F8B" w:rsidRPr="00DE7028" w:rsidRDefault="00E71F8B" w:rsidP="00E71F8B">
            <w:pPr>
              <w:jc w:val="center"/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pediatric chaplaincy” and we live into this mission by providing continuing education, promoting </w:t>
            </w:r>
          </w:p>
          <w:p w14:paraId="13FB1D98" w14:textId="2DCCF251" w:rsidR="00E71F8B" w:rsidRPr="00DE7028" w:rsidRDefault="00E71F8B" w:rsidP="00E71F8B">
            <w:pPr>
              <w:jc w:val="center"/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spiritual care </w:t>
            </w:r>
            <w:r w:rsidR="00375698"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>research and</w:t>
            </w:r>
            <w:r w:rsidRPr="00DE7028">
              <w:rPr>
                <w:rFonts w:ascii="Arial Narrow" w:hAnsi="Arial Narrow"/>
                <w:color w:val="000000"/>
                <w:spacing w:val="0"/>
                <w:sz w:val="20"/>
                <w:szCs w:val="20"/>
              </w:rPr>
              <w:t xml:space="preserve"> enhancing collaboration and mutual support among chaplains.</w:t>
            </w:r>
          </w:p>
          <w:p w14:paraId="23AB0F9C" w14:textId="77777777" w:rsidR="00DE7028" w:rsidRPr="00DE7028" w:rsidRDefault="006F0027" w:rsidP="009E4726">
            <w:pPr>
              <w:pStyle w:val="SectionHeading"/>
              <w:rPr>
                <w:rFonts w:ascii="Arial Narrow" w:hAnsi="Arial Narrow" w:cs="Arial"/>
                <w:b/>
                <w:i/>
                <w:caps w:val="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0"/>
                <w:szCs w:val="20"/>
              </w:rPr>
              <w:t xml:space="preserve">Membership in the PCN is open to pediatric chaplains and others interested in promoting </w:t>
            </w:r>
          </w:p>
          <w:p w14:paraId="7482A0C5" w14:textId="77777777" w:rsidR="006F0027" w:rsidRPr="00DE7028" w:rsidRDefault="006F0027" w:rsidP="009E4726">
            <w:pPr>
              <w:pStyle w:val="SectionHeading"/>
              <w:rPr>
                <w:rFonts w:ascii="Arial Narrow" w:hAnsi="Arial Narrow" w:cs="Arial"/>
                <w:b/>
                <w:i/>
                <w:caps w:val="0"/>
                <w:spacing w:val="0"/>
                <w:sz w:val="20"/>
                <w:szCs w:val="20"/>
              </w:rPr>
            </w:pPr>
            <w:r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0"/>
                <w:szCs w:val="20"/>
              </w:rPr>
              <w:t>the spiritual care of children and families in healthcare.</w:t>
            </w:r>
          </w:p>
          <w:p w14:paraId="525EA23F" w14:textId="77777777" w:rsidR="006F0027" w:rsidRPr="00DE7028" w:rsidRDefault="006F0027" w:rsidP="009E4726">
            <w:pPr>
              <w:pStyle w:val="SectionHeading"/>
              <w:contextualSpacing/>
              <w:rPr>
                <w:rFonts w:ascii="Arial Narrow" w:hAnsi="Arial Narrow" w:cs="Arial"/>
                <w:caps w:val="0"/>
                <w:spacing w:val="0"/>
                <w:sz w:val="20"/>
                <w:szCs w:val="20"/>
              </w:rPr>
            </w:pPr>
          </w:p>
          <w:p w14:paraId="13832E52" w14:textId="77777777" w:rsidR="00816164" w:rsidRDefault="006F0027" w:rsidP="009E4726">
            <w:pPr>
              <w:pStyle w:val="SectionHeading"/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Member</w:t>
            </w:r>
            <w:r w:rsidR="00C74F0C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 xml:space="preserve">ship dues </w:t>
            </w:r>
            <w:r w:rsidRPr="00DE7028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are</w:t>
            </w:r>
            <w:r w:rsidR="00816164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:</w:t>
            </w:r>
          </w:p>
          <w:p w14:paraId="2A94B4B1" w14:textId="5DAB70E9" w:rsidR="00816164" w:rsidRPr="00816164" w:rsidRDefault="00816164" w:rsidP="00816164">
            <w:pPr>
              <w:pStyle w:val="SectionHeading"/>
              <w:ind w:left="2160"/>
              <w:jc w:val="left"/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</w:pPr>
            <w:r w:rsidRPr="00816164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-- Individual Membership: $</w:t>
            </w:r>
            <w:r w:rsidR="00C80190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11</w:t>
            </w:r>
            <w:r w:rsidRPr="00816164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5</w:t>
            </w:r>
          </w:p>
          <w:p w14:paraId="25E4A6EB" w14:textId="3F808EDC" w:rsidR="00816164" w:rsidRPr="00816164" w:rsidRDefault="00816164" w:rsidP="00816164">
            <w:pPr>
              <w:pStyle w:val="SectionHeading"/>
              <w:ind w:left="2160"/>
              <w:jc w:val="left"/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</w:pPr>
            <w:r w:rsidRPr="00816164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-- Individual Membership (Retired): $</w:t>
            </w:r>
            <w:r w:rsidR="00C80190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5</w:t>
            </w:r>
            <w:r w:rsidR="002813A8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0</w:t>
            </w:r>
          </w:p>
          <w:p w14:paraId="4FE45D30" w14:textId="7B4D5B88" w:rsidR="006F0027" w:rsidRDefault="00816164" w:rsidP="00816164">
            <w:pPr>
              <w:pStyle w:val="SectionHeading"/>
              <w:ind w:left="2160"/>
              <w:jc w:val="left"/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</w:pPr>
            <w:r w:rsidRPr="00816164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-- Individual Membership (Student): $</w:t>
            </w:r>
            <w:r w:rsidR="00C80190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5</w:t>
            </w:r>
            <w:r w:rsidR="002813A8">
              <w:rPr>
                <w:rFonts w:ascii="Arial Black" w:hAnsi="Arial Black" w:cs="Arial"/>
                <w:caps w:val="0"/>
                <w:spacing w:val="0"/>
                <w:sz w:val="22"/>
                <w:szCs w:val="22"/>
              </w:rPr>
              <w:t>0</w:t>
            </w:r>
          </w:p>
          <w:p w14:paraId="06D7CFC9" w14:textId="2B2AFE04" w:rsidR="00816164" w:rsidRPr="00816164" w:rsidRDefault="00816164" w:rsidP="00816164">
            <w:pPr>
              <w:pStyle w:val="SectionHeading"/>
              <w:ind w:left="2160" w:right="940"/>
              <w:jc w:val="left"/>
              <w:rPr>
                <w:rFonts w:ascii="Arial" w:hAnsi="Arial" w:cs="Arial"/>
                <w:caps w:val="0"/>
                <w:spacing w:val="0"/>
                <w:sz w:val="20"/>
                <w:szCs w:val="22"/>
              </w:rPr>
            </w:pPr>
            <w:r w:rsidRPr="00816164">
              <w:rPr>
                <w:rFonts w:ascii="Arial" w:hAnsi="Arial" w:cs="Arial"/>
                <w:caps w:val="0"/>
                <w:spacing w:val="0"/>
                <w:sz w:val="20"/>
                <w:szCs w:val="22"/>
              </w:rPr>
              <w:t xml:space="preserve">Note: Reduced individual membership dues are available to </w:t>
            </w:r>
            <w:proofErr w:type="gramStart"/>
            <w:r w:rsidRPr="00816164">
              <w:rPr>
                <w:rFonts w:ascii="Arial" w:hAnsi="Arial" w:cs="Arial"/>
                <w:caps w:val="0"/>
                <w:spacing w:val="0"/>
                <w:sz w:val="20"/>
                <w:szCs w:val="22"/>
              </w:rPr>
              <w:t>persons</w:t>
            </w:r>
            <w:proofErr w:type="gramEnd"/>
            <w:r w:rsidRPr="00816164">
              <w:rPr>
                <w:rFonts w:ascii="Arial" w:hAnsi="Arial" w:cs="Arial"/>
                <w:caps w:val="0"/>
                <w:spacing w:val="0"/>
                <w:sz w:val="20"/>
                <w:szCs w:val="22"/>
              </w:rPr>
              <w:t xml:space="preserve"> fully retired from a career in pediatric chaplaincy and for students enrolled full-time in an accredited CPE residency</w:t>
            </w:r>
            <w:r w:rsidR="00C80190">
              <w:rPr>
                <w:rFonts w:ascii="Arial" w:hAnsi="Arial" w:cs="Arial"/>
                <w:caps w:val="0"/>
                <w:spacing w:val="0"/>
                <w:sz w:val="20"/>
                <w:szCs w:val="22"/>
              </w:rPr>
              <w:t>/fellowship</w:t>
            </w:r>
            <w:r w:rsidRPr="00816164">
              <w:rPr>
                <w:rFonts w:ascii="Arial" w:hAnsi="Arial" w:cs="Arial"/>
                <w:caps w:val="0"/>
                <w:spacing w:val="0"/>
                <w:sz w:val="20"/>
                <w:szCs w:val="22"/>
              </w:rPr>
              <w:t>.</w:t>
            </w:r>
          </w:p>
          <w:p w14:paraId="204B013A" w14:textId="77777777" w:rsidR="00816164" w:rsidRPr="00E71F8B" w:rsidRDefault="00816164" w:rsidP="00816164">
            <w:pPr>
              <w:pStyle w:val="SectionHeading"/>
              <w:ind w:left="2160"/>
              <w:jc w:val="left"/>
              <w:rPr>
                <w:rFonts w:ascii="Arial Narrow" w:hAnsi="Arial Narrow" w:cs="Arial"/>
                <w:caps w:val="0"/>
                <w:sz w:val="20"/>
                <w:szCs w:val="20"/>
              </w:rPr>
            </w:pPr>
          </w:p>
          <w:p w14:paraId="57858A9D" w14:textId="36906BD1" w:rsidR="0061389F" w:rsidRDefault="006F0027" w:rsidP="00DE7028">
            <w:pPr>
              <w:pStyle w:val="SectionHeading"/>
              <w:ind w:left="2160" w:hanging="900"/>
              <w:jc w:val="left"/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Narrow" w:hAnsi="Arial Narrow" w:cs="Arial"/>
                <w:b/>
                <w:caps w:val="0"/>
                <w:spacing w:val="0"/>
                <w:sz w:val="22"/>
                <w:szCs w:val="22"/>
              </w:rPr>
              <w:t>Step 1</w:t>
            </w:r>
            <w:r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 xml:space="preserve">: Email completed membership form to PCN </w:t>
            </w:r>
            <w:r w:rsidR="00C80190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 xml:space="preserve">at </w:t>
            </w:r>
            <w:hyperlink r:id="rId8" w:history="1">
              <w:r w:rsidR="00C80190" w:rsidRPr="003210C0">
                <w:rPr>
                  <w:rStyle w:val="Hyperlink"/>
                  <w:rFonts w:ascii="Arial Narrow" w:hAnsi="Arial Narrow" w:cs="Arial"/>
                  <w:caps w:val="0"/>
                  <w:spacing w:val="0"/>
                  <w:sz w:val="22"/>
                  <w:szCs w:val="22"/>
                </w:rPr>
                <w:t>pcn@gmpartners.org</w:t>
              </w:r>
            </w:hyperlink>
            <w:r w:rsidR="00C80190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 xml:space="preserve"> </w:t>
            </w:r>
          </w:p>
          <w:p w14:paraId="6DA51B5B" w14:textId="576816E6" w:rsidR="00BA1FE5" w:rsidRDefault="00BA1FE5" w:rsidP="00DE7028">
            <w:pPr>
              <w:pStyle w:val="SectionHeading"/>
              <w:ind w:left="2160" w:hanging="900"/>
              <w:jc w:val="left"/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</w:pPr>
          </w:p>
          <w:p w14:paraId="1ADE0CD3" w14:textId="6829DA95" w:rsidR="006F0027" w:rsidRPr="00DE7028" w:rsidRDefault="006F0027" w:rsidP="00DE7028">
            <w:pPr>
              <w:pStyle w:val="SectionHeading"/>
              <w:ind w:left="2160" w:hanging="900"/>
              <w:jc w:val="left"/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Narrow" w:hAnsi="Arial Narrow" w:cs="Arial"/>
                <w:b/>
                <w:caps w:val="0"/>
                <w:spacing w:val="0"/>
                <w:sz w:val="22"/>
                <w:szCs w:val="22"/>
              </w:rPr>
              <w:t>Step 2</w:t>
            </w:r>
            <w:r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>: Make payment of $</w:t>
            </w:r>
            <w:r w:rsidR="00C80190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>11</w:t>
            </w:r>
            <w:r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>5 to the Pediatric Chaplains Network</w:t>
            </w:r>
          </w:p>
          <w:p w14:paraId="539EB386" w14:textId="3257EE13" w:rsidR="006F0027" w:rsidRPr="00DE7028" w:rsidRDefault="006F0027" w:rsidP="00DE7028">
            <w:pPr>
              <w:pStyle w:val="SectionHeading"/>
              <w:numPr>
                <w:ilvl w:val="0"/>
                <w:numId w:val="3"/>
              </w:numPr>
              <w:ind w:left="2520"/>
              <w:jc w:val="left"/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 xml:space="preserve">Pay online PCN website, </w:t>
            </w:r>
            <w:hyperlink r:id="rId9" w:history="1">
              <w:r w:rsidRPr="00DE7028">
                <w:rPr>
                  <w:rStyle w:val="Hyperlink"/>
                  <w:rFonts w:ascii="Arial Narrow" w:hAnsi="Arial Narrow" w:cs="Arial"/>
                  <w:caps w:val="0"/>
                  <w:spacing w:val="0"/>
                  <w:sz w:val="22"/>
                  <w:szCs w:val="22"/>
                </w:rPr>
                <w:t>www.pediatricchaplains.org</w:t>
              </w:r>
            </w:hyperlink>
          </w:p>
          <w:p w14:paraId="0A59F05A" w14:textId="47A71718" w:rsidR="006F0027" w:rsidRPr="00DE7028" w:rsidRDefault="00C1028C" w:rsidP="00DE7028">
            <w:pPr>
              <w:pStyle w:val="SectionHeading"/>
              <w:numPr>
                <w:ilvl w:val="0"/>
                <w:numId w:val="3"/>
              </w:numPr>
              <w:ind w:left="2520"/>
              <w:jc w:val="left"/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>OR</w:t>
            </w:r>
            <w:r w:rsidR="006F0027" w:rsidRPr="00DE7028">
              <w:rPr>
                <w:rFonts w:ascii="Arial Narrow" w:hAnsi="Arial Narrow" w:cs="Arial"/>
                <w:caps w:val="0"/>
                <w:spacing w:val="0"/>
                <w:sz w:val="22"/>
                <w:szCs w:val="22"/>
              </w:rPr>
              <w:t xml:space="preserve"> send a check payable to PCN, to</w:t>
            </w:r>
          </w:p>
          <w:p w14:paraId="4411E560" w14:textId="77777777" w:rsidR="00C1028C" w:rsidRPr="00C1028C" w:rsidRDefault="00C1028C" w:rsidP="00C1028C">
            <w:pPr>
              <w:pStyle w:val="SectionHeading"/>
              <w:ind w:left="2520"/>
              <w:jc w:val="left"/>
              <w:rPr>
                <w:rFonts w:ascii="Arial Narrow" w:hAnsi="Arial Narrow" w:cs="Arial"/>
                <w:spacing w:val="0"/>
                <w:sz w:val="22"/>
                <w:szCs w:val="22"/>
              </w:rPr>
            </w:pPr>
            <w:r w:rsidRPr="00C1028C">
              <w:rPr>
                <w:rFonts w:ascii="Arial Narrow" w:hAnsi="Arial Narrow" w:cs="Arial"/>
                <w:b/>
                <w:bCs/>
                <w:spacing w:val="0"/>
                <w:sz w:val="22"/>
                <w:szCs w:val="22"/>
              </w:rPr>
              <w:t>Pediatric Chaplains Network</w:t>
            </w:r>
            <w:r w:rsidRPr="00C1028C">
              <w:rPr>
                <w:rFonts w:ascii="Arial Narrow" w:hAnsi="Arial Narrow" w:cs="Arial"/>
                <w:spacing w:val="0"/>
                <w:sz w:val="22"/>
                <w:szCs w:val="22"/>
              </w:rPr>
              <w:t> </w:t>
            </w:r>
            <w:r w:rsidRPr="00C1028C">
              <w:rPr>
                <w:rFonts w:ascii="Arial Narrow" w:hAnsi="Arial Narrow" w:cs="Arial"/>
                <w:spacing w:val="0"/>
                <w:sz w:val="22"/>
                <w:szCs w:val="22"/>
              </w:rPr>
              <w:br/>
            </w:r>
            <w:r w:rsidRPr="00C1028C">
              <w:rPr>
                <w:rFonts w:ascii="Arial Narrow" w:hAnsi="Arial Narrow" w:cs="Arial"/>
                <w:b/>
                <w:bCs/>
                <w:spacing w:val="0"/>
                <w:sz w:val="22"/>
                <w:szCs w:val="22"/>
              </w:rPr>
              <w:t>Lockbox 446171 </w:t>
            </w:r>
            <w:r w:rsidRPr="00C1028C">
              <w:rPr>
                <w:rFonts w:ascii="Arial Narrow" w:hAnsi="Arial Narrow" w:cs="Arial"/>
                <w:b/>
                <w:bCs/>
                <w:spacing w:val="0"/>
                <w:sz w:val="22"/>
                <w:szCs w:val="22"/>
              </w:rPr>
              <w:br/>
              <w:t>P.O. Box 64224 </w:t>
            </w:r>
            <w:r w:rsidRPr="00C1028C">
              <w:rPr>
                <w:rFonts w:ascii="Arial Narrow" w:hAnsi="Arial Narrow" w:cs="Arial"/>
                <w:b/>
                <w:bCs/>
                <w:spacing w:val="0"/>
                <w:sz w:val="22"/>
                <w:szCs w:val="22"/>
              </w:rPr>
              <w:br/>
              <w:t>St. Paul, MN 55164-0224</w:t>
            </w:r>
            <w:r w:rsidRPr="00C1028C">
              <w:rPr>
                <w:rFonts w:ascii="Arial Narrow" w:hAnsi="Arial Narrow" w:cs="Arial"/>
                <w:spacing w:val="0"/>
                <w:sz w:val="22"/>
                <w:szCs w:val="22"/>
              </w:rPr>
              <w:t> </w:t>
            </w:r>
          </w:p>
          <w:p w14:paraId="675436E4" w14:textId="08C26D3D" w:rsidR="006F0027" w:rsidRPr="00DE7028" w:rsidRDefault="006F0027" w:rsidP="00DE7028">
            <w:pPr>
              <w:pStyle w:val="SectionHeading"/>
              <w:ind w:left="2160"/>
              <w:jc w:val="left"/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</w:pPr>
            <w:r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>Please write “20</w:t>
            </w:r>
            <w:r w:rsidR="00BA1FE5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>2</w:t>
            </w:r>
            <w:r w:rsidR="00C80190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>6</w:t>
            </w:r>
            <w:r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 xml:space="preserve"> Membership</w:t>
            </w:r>
            <w:r w:rsidR="00E71F8B"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>”</w:t>
            </w:r>
            <w:r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 xml:space="preserve"> in th</w:t>
            </w:r>
            <w:r w:rsidR="00DE7028" w:rsidRPr="00DE7028">
              <w:rPr>
                <w:rFonts w:ascii="Arial Narrow" w:hAnsi="Arial Narrow" w:cs="Arial"/>
                <w:b/>
                <w:i/>
                <w:caps w:val="0"/>
                <w:spacing w:val="0"/>
                <w:sz w:val="22"/>
                <w:szCs w:val="22"/>
              </w:rPr>
              <w:t>e memo line.</w:t>
            </w:r>
          </w:p>
          <w:p w14:paraId="24CAC476" w14:textId="77777777" w:rsidR="0078424D" w:rsidRPr="00E71F8B" w:rsidRDefault="0078424D" w:rsidP="00B66E3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DA810D3" w14:textId="77777777" w:rsidR="00415F5F" w:rsidRPr="00E71F8B" w:rsidRDefault="00B66E3F" w:rsidP="00B72362">
      <w:pPr>
        <w:rPr>
          <w:rFonts w:ascii="Arial Narrow" w:hAnsi="Arial Narrow"/>
        </w:rPr>
      </w:pPr>
      <w:r w:rsidRPr="00E71F8B">
        <w:rPr>
          <w:rFonts w:ascii="Arial Narrow" w:hAnsi="Arial Narrow"/>
        </w:rPr>
        <w:lastRenderedPageBreak/>
        <w:br w:type="textWrapping" w:clear="all"/>
      </w:r>
    </w:p>
    <w:sectPr w:rsidR="00415F5F" w:rsidRPr="00E71F8B" w:rsidSect="00816164">
      <w:footerReference w:type="even" r:id="rId10"/>
      <w:footerReference w:type="default" r:id="rId11"/>
      <w:footerReference w:type="first" r:id="rId12"/>
      <w:pgSz w:w="12240" w:h="15840"/>
      <w:pgMar w:top="72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91145" w14:textId="77777777" w:rsidR="00D571F0" w:rsidRDefault="00D571F0" w:rsidP="00DA7EAC">
      <w:pPr>
        <w:pStyle w:val="Heading1"/>
      </w:pPr>
      <w:r>
        <w:separator/>
      </w:r>
    </w:p>
  </w:endnote>
  <w:endnote w:type="continuationSeparator" w:id="0">
    <w:p w14:paraId="2F4577D7" w14:textId="77777777" w:rsidR="00D571F0" w:rsidRDefault="00D571F0" w:rsidP="00DA7EA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1541E" w14:textId="5799556D" w:rsidR="00C80190" w:rsidRDefault="00C801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6F16A8" wp14:editId="3FBDBA1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3365" cy="345440"/>
              <wp:effectExtent l="0" t="0" r="635" b="0"/>
              <wp:wrapNone/>
              <wp:docPr id="1071061011" name="Text Box 2" descr="St. Jude -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33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3E0E9D" w14:textId="46C39DC3" w:rsidR="00C80190" w:rsidRPr="00C80190" w:rsidRDefault="00C80190" w:rsidP="00C8019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19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St. Jude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6F16A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t. Jude - Confidential" style="position:absolute;margin-left:0;margin-top:0;width:119.9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" filled="f" stroked="f">
              <v:textbox style="mso-fit-shape-to-text:t" inset="20pt,0,0,15pt">
                <w:txbxContent>
                  <w:p w14:paraId="6B3E0E9D" w14:textId="46C39DC3" w:rsidR="00C80190" w:rsidRPr="00C80190" w:rsidRDefault="00C80190" w:rsidP="00C8019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19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St. Jude -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6EC3" w14:textId="49A081F6" w:rsidR="00C80190" w:rsidRDefault="00C801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DA68A51" wp14:editId="60A27EC3">
              <wp:simplePos x="457200" y="9480288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3365" cy="345440"/>
              <wp:effectExtent l="0" t="0" r="635" b="0"/>
              <wp:wrapNone/>
              <wp:docPr id="1135451000" name="Text Box 3" descr="St. Jude -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33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8D2DDF" w14:textId="19259443" w:rsidR="00C80190" w:rsidRPr="00C80190" w:rsidRDefault="00C80190" w:rsidP="00C8019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19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St. Jude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A68A5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t. Jude - Confidential" style="position:absolute;margin-left:0;margin-top:0;width:119.9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" filled="f" stroked="f">
              <v:textbox style="mso-fit-shape-to-text:t" inset="20pt,0,0,15pt">
                <w:txbxContent>
                  <w:p w14:paraId="4E8D2DDF" w14:textId="19259443" w:rsidR="00C80190" w:rsidRPr="00C80190" w:rsidRDefault="00C80190" w:rsidP="00C8019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19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St. Jude -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F422F" w14:textId="10CD81F9" w:rsidR="00C80190" w:rsidRDefault="00C8019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FFEDD2" wp14:editId="64C44A9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3365" cy="345440"/>
              <wp:effectExtent l="0" t="0" r="635" b="0"/>
              <wp:wrapNone/>
              <wp:docPr id="1824025274" name="Text Box 1" descr="St. Jude -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33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2A3B25" w14:textId="6C2BCE49" w:rsidR="00C80190" w:rsidRPr="00C80190" w:rsidRDefault="00C80190" w:rsidP="00C8019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19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St. Jude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FFED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t. Jude - Confidential" style="position:absolute;margin-left:0;margin-top:0;width:119.9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" filled="f" stroked="f">
              <v:textbox style="mso-fit-shape-to-text:t" inset="20pt,0,0,15pt">
                <w:txbxContent>
                  <w:p w14:paraId="212A3B25" w14:textId="6C2BCE49" w:rsidR="00C80190" w:rsidRPr="00C80190" w:rsidRDefault="00C80190" w:rsidP="00C8019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19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St. Jude -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3C232" w14:textId="77777777" w:rsidR="00D571F0" w:rsidRDefault="00D571F0" w:rsidP="00DA7EAC">
      <w:pPr>
        <w:pStyle w:val="Heading1"/>
      </w:pPr>
      <w:r>
        <w:separator/>
      </w:r>
    </w:p>
  </w:footnote>
  <w:footnote w:type="continuationSeparator" w:id="0">
    <w:p w14:paraId="6FE1C9CB" w14:textId="77777777" w:rsidR="00D571F0" w:rsidRDefault="00D571F0" w:rsidP="00DA7EAC">
      <w:pPr>
        <w:pStyle w:val="Heading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BD61CE"/>
    <w:multiLevelType w:val="hybridMultilevel"/>
    <w:tmpl w:val="DFBEFC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7E0D73"/>
    <w:multiLevelType w:val="hybridMultilevel"/>
    <w:tmpl w:val="43103D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1C466C"/>
    <w:multiLevelType w:val="hybridMultilevel"/>
    <w:tmpl w:val="DBF85E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0943">
    <w:abstractNumId w:val="1"/>
  </w:num>
  <w:num w:numId="2" w16cid:durableId="2051759766">
    <w:abstractNumId w:val="2"/>
  </w:num>
  <w:num w:numId="3" w16cid:durableId="199309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6"/>
    <w:rsid w:val="000063EA"/>
    <w:rsid w:val="00017261"/>
    <w:rsid w:val="00017DD1"/>
    <w:rsid w:val="000332AD"/>
    <w:rsid w:val="00043426"/>
    <w:rsid w:val="00046106"/>
    <w:rsid w:val="00061D54"/>
    <w:rsid w:val="000C0676"/>
    <w:rsid w:val="000C3395"/>
    <w:rsid w:val="0011649E"/>
    <w:rsid w:val="00157800"/>
    <w:rsid w:val="0016303A"/>
    <w:rsid w:val="00170651"/>
    <w:rsid w:val="00190F40"/>
    <w:rsid w:val="001A7E81"/>
    <w:rsid w:val="001F7A95"/>
    <w:rsid w:val="00224281"/>
    <w:rsid w:val="00240AF1"/>
    <w:rsid w:val="0024648C"/>
    <w:rsid w:val="00254B7C"/>
    <w:rsid w:val="002602F0"/>
    <w:rsid w:val="002813A8"/>
    <w:rsid w:val="002C0936"/>
    <w:rsid w:val="00375698"/>
    <w:rsid w:val="00384215"/>
    <w:rsid w:val="0039160A"/>
    <w:rsid w:val="003A72BA"/>
    <w:rsid w:val="003C001B"/>
    <w:rsid w:val="00415F5F"/>
    <w:rsid w:val="0042038C"/>
    <w:rsid w:val="00461DCB"/>
    <w:rsid w:val="0046276C"/>
    <w:rsid w:val="00491A66"/>
    <w:rsid w:val="00496D3E"/>
    <w:rsid w:val="004E641F"/>
    <w:rsid w:val="00531C25"/>
    <w:rsid w:val="0053215B"/>
    <w:rsid w:val="00532E88"/>
    <w:rsid w:val="005360D4"/>
    <w:rsid w:val="0054754E"/>
    <w:rsid w:val="0056338C"/>
    <w:rsid w:val="005A19A5"/>
    <w:rsid w:val="005D4280"/>
    <w:rsid w:val="005D6072"/>
    <w:rsid w:val="0061389F"/>
    <w:rsid w:val="006638AD"/>
    <w:rsid w:val="00671993"/>
    <w:rsid w:val="00675950"/>
    <w:rsid w:val="00682713"/>
    <w:rsid w:val="006F0027"/>
    <w:rsid w:val="006F2F97"/>
    <w:rsid w:val="006F5ED3"/>
    <w:rsid w:val="00722DE8"/>
    <w:rsid w:val="00733AC6"/>
    <w:rsid w:val="007344B3"/>
    <w:rsid w:val="00745692"/>
    <w:rsid w:val="007567E5"/>
    <w:rsid w:val="00770EEA"/>
    <w:rsid w:val="0078424D"/>
    <w:rsid w:val="007E3D81"/>
    <w:rsid w:val="00816164"/>
    <w:rsid w:val="008658E6"/>
    <w:rsid w:val="00884CA6"/>
    <w:rsid w:val="00887861"/>
    <w:rsid w:val="00890AE3"/>
    <w:rsid w:val="00932D09"/>
    <w:rsid w:val="009622B2"/>
    <w:rsid w:val="009671F1"/>
    <w:rsid w:val="009E4726"/>
    <w:rsid w:val="009F58BB"/>
    <w:rsid w:val="00A41E64"/>
    <w:rsid w:val="00A4373B"/>
    <w:rsid w:val="00AC087E"/>
    <w:rsid w:val="00AE1F72"/>
    <w:rsid w:val="00AF093D"/>
    <w:rsid w:val="00B04903"/>
    <w:rsid w:val="00B12708"/>
    <w:rsid w:val="00B41C69"/>
    <w:rsid w:val="00B61506"/>
    <w:rsid w:val="00B66E3F"/>
    <w:rsid w:val="00B7171E"/>
    <w:rsid w:val="00B72362"/>
    <w:rsid w:val="00B96B09"/>
    <w:rsid w:val="00B96D9F"/>
    <w:rsid w:val="00BA1FE5"/>
    <w:rsid w:val="00BA734C"/>
    <w:rsid w:val="00BE09D6"/>
    <w:rsid w:val="00BE56E6"/>
    <w:rsid w:val="00C1028C"/>
    <w:rsid w:val="00C30E55"/>
    <w:rsid w:val="00C3296C"/>
    <w:rsid w:val="00C54E01"/>
    <w:rsid w:val="00C63324"/>
    <w:rsid w:val="00C74F0C"/>
    <w:rsid w:val="00C80190"/>
    <w:rsid w:val="00C81188"/>
    <w:rsid w:val="00CB5E53"/>
    <w:rsid w:val="00CC3DB5"/>
    <w:rsid w:val="00CC6A22"/>
    <w:rsid w:val="00CC7CB7"/>
    <w:rsid w:val="00D02133"/>
    <w:rsid w:val="00D21FCD"/>
    <w:rsid w:val="00D34CBE"/>
    <w:rsid w:val="00D461ED"/>
    <w:rsid w:val="00D53D61"/>
    <w:rsid w:val="00D571F0"/>
    <w:rsid w:val="00D66A94"/>
    <w:rsid w:val="00DA5F94"/>
    <w:rsid w:val="00DA7EAC"/>
    <w:rsid w:val="00DE7028"/>
    <w:rsid w:val="00DF1BA0"/>
    <w:rsid w:val="00E33DC8"/>
    <w:rsid w:val="00E630EB"/>
    <w:rsid w:val="00E71F8B"/>
    <w:rsid w:val="00E75AE6"/>
    <w:rsid w:val="00E80215"/>
    <w:rsid w:val="00EB52A5"/>
    <w:rsid w:val="00EC655E"/>
    <w:rsid w:val="00EE33CA"/>
    <w:rsid w:val="00EF3988"/>
    <w:rsid w:val="00F04B9B"/>
    <w:rsid w:val="00F0626A"/>
    <w:rsid w:val="00F06353"/>
    <w:rsid w:val="00F149CC"/>
    <w:rsid w:val="00F46364"/>
    <w:rsid w:val="00F46D3B"/>
    <w:rsid w:val="00F71D28"/>
    <w:rsid w:val="00F74AAD"/>
    <w:rsid w:val="00FF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F8BEE1"/>
  <w15:docId w15:val="{8B29C95A-9A2E-4EBC-B4A4-D97A14DF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EAC"/>
    <w:rPr>
      <w:rFonts w:ascii="Tahoma" w:hAnsi="Tahoma"/>
      <w:spacing w:val="10"/>
      <w:sz w:val="16"/>
      <w:szCs w:val="16"/>
    </w:rPr>
  </w:style>
  <w:style w:type="paragraph" w:styleId="Heading1">
    <w:name w:val="heading 1"/>
    <w:basedOn w:val="Normal"/>
    <w:next w:val="Normal"/>
    <w:qFormat/>
    <w:rsid w:val="00DA7EAC"/>
    <w:pPr>
      <w:spacing w:after="80"/>
      <w:jc w:val="center"/>
      <w:outlineLvl w:val="0"/>
    </w:pPr>
    <w:rPr>
      <w:b/>
      <w:caps/>
      <w:spacing w:val="20"/>
      <w:sz w:val="24"/>
    </w:rPr>
  </w:style>
  <w:style w:type="paragraph" w:styleId="Heading2">
    <w:name w:val="heading 2"/>
    <w:basedOn w:val="Normal"/>
    <w:next w:val="Normal"/>
    <w:qFormat/>
    <w:rsid w:val="00DA7EAC"/>
    <w:pPr>
      <w:spacing w:before="40"/>
      <w:jc w:val="center"/>
      <w:outlineLvl w:val="1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115" w:type="dxa"/>
        <w:bottom w:w="29" w:type="dxa"/>
        <w:right w:w="115" w:type="dxa"/>
      </w:tblCellMar>
    </w:tblPr>
  </w:style>
  <w:style w:type="paragraph" w:customStyle="1" w:styleId="SectionHeading">
    <w:name w:val="Section Heading"/>
    <w:basedOn w:val="Normal"/>
    <w:rsid w:val="00DA7EAC"/>
    <w:pPr>
      <w:jc w:val="center"/>
    </w:pPr>
    <w:rPr>
      <w:caps/>
    </w:rPr>
  </w:style>
  <w:style w:type="paragraph" w:customStyle="1" w:styleId="SignatureText">
    <w:name w:val="Signature Text"/>
    <w:basedOn w:val="Normal"/>
    <w:rsid w:val="00F06353"/>
    <w:pPr>
      <w:spacing w:before="40" w:after="80"/>
    </w:pPr>
  </w:style>
  <w:style w:type="character" w:styleId="PageNumber">
    <w:name w:val="page number"/>
    <w:basedOn w:val="DefaultParagraphFont"/>
    <w:rsid w:val="00EB52A5"/>
  </w:style>
  <w:style w:type="paragraph" w:styleId="BalloonText">
    <w:name w:val="Balloon Text"/>
    <w:basedOn w:val="Normal"/>
    <w:semiHidden/>
    <w:rsid w:val="00AF093D"/>
    <w:rPr>
      <w:rFonts w:cs="Tahoma"/>
    </w:rPr>
  </w:style>
  <w:style w:type="character" w:styleId="Hyperlink">
    <w:name w:val="Hyperlink"/>
    <w:basedOn w:val="DefaultParagraphFont"/>
    <w:rsid w:val="006F2F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8424D"/>
    <w:pPr>
      <w:ind w:left="720"/>
      <w:contextualSpacing/>
    </w:pPr>
  </w:style>
  <w:style w:type="paragraph" w:styleId="Header">
    <w:name w:val="header"/>
    <w:basedOn w:val="Normal"/>
    <w:link w:val="HeaderChar"/>
    <w:rsid w:val="00254B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4B7C"/>
    <w:rPr>
      <w:rFonts w:ascii="Tahoma" w:hAnsi="Tahoma"/>
      <w:spacing w:val="10"/>
      <w:sz w:val="16"/>
      <w:szCs w:val="16"/>
    </w:rPr>
  </w:style>
  <w:style w:type="paragraph" w:styleId="Footer">
    <w:name w:val="footer"/>
    <w:basedOn w:val="Normal"/>
    <w:link w:val="FooterChar"/>
    <w:rsid w:val="00254B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54B7C"/>
    <w:rPr>
      <w:rFonts w:ascii="Tahoma" w:hAnsi="Tahoma"/>
      <w:spacing w:val="10"/>
      <w:sz w:val="16"/>
      <w:szCs w:val="16"/>
    </w:rPr>
  </w:style>
  <w:style w:type="table" w:styleId="TableTheme">
    <w:name w:val="Table Theme"/>
    <w:basedOn w:val="TableNormal"/>
    <w:rsid w:val="00C74F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A1F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6138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3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n@gmpartners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ediatricchaplains.or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rown1\AppData\Roaming\Microsoft\Templates\Credit%20appli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5ce1208-e929-4ec4-be64-9138d78922c0}" enabled="1" method="Standard" siteId="{22340fa8-9226-4871-b677-d3b3e377af72}" contentBits="2" removed="0"/>
  <clbl:label id="{f81b3476-1d3a-4fa1-91b5-c85e909c04aa}" enabled="1" method="Privileged" siteId="{7a4a7278-f39a-4a8e-b35a-27ea517f432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Credit application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Mark</dc:creator>
  <cp:lastModifiedBy>Barb Mann</cp:lastModifiedBy>
  <cp:revision>2</cp:revision>
  <cp:lastPrinted>2016-01-15T16:52:00Z</cp:lastPrinted>
  <dcterms:created xsi:type="dcterms:W3CDTF">2026-11-05T17:48:00Z</dcterms:created>
  <dcterms:modified xsi:type="dcterms:W3CDTF">2026-11-05T17:48:00Z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TC010184631033</vt:lpwstr>
  </property>
  <property fmtid="{D5CDD505-2E9C-101B-9397-08002B2CF9AE}" pid="3" name="ClassificationContentMarkingFooterShapeIds">
    <vt:lpwstr>6cb86aba,3fd71813,43ad9b78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St. Jude - Confidential</vt:lpwstr>
  </property>
</Properties>
</file>